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667D6" w14:textId="465EA980" w:rsidR="00167D61" w:rsidRPr="004A4D51" w:rsidRDefault="004A4D51">
      <w:pPr>
        <w:rPr>
          <w:rFonts w:cs="Arial"/>
        </w:rPr>
      </w:pPr>
      <w:r w:rsidRPr="004A4D5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FA4CD8" wp14:editId="5362B49D">
                <wp:simplePos x="0" y="0"/>
                <wp:positionH relativeFrom="column">
                  <wp:posOffset>-405765</wp:posOffset>
                </wp:positionH>
                <wp:positionV relativeFrom="paragraph">
                  <wp:posOffset>4574540</wp:posOffset>
                </wp:positionV>
                <wp:extent cx="6743700" cy="3771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AAD1A" w14:textId="77777777" w:rsidR="004A4D51" w:rsidRPr="00FD6C34" w:rsidRDefault="004A4D51" w:rsidP="002430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73"/>
                                <w:sz w:val="72"/>
                                <w:szCs w:val="72"/>
                              </w:rPr>
                            </w:pPr>
                            <w:r w:rsidRPr="00FD6C34">
                              <w:rPr>
                                <w:rFonts w:cs="Arial"/>
                                <w:b/>
                                <w:color w:val="000073"/>
                                <w:sz w:val="72"/>
                                <w:szCs w:val="72"/>
                              </w:rPr>
                              <w:t>Join the BIG Idaho</w:t>
                            </w:r>
                            <w:r w:rsidRPr="00FD6C34">
                              <w:rPr>
                                <w:rFonts w:cs="Arial"/>
                                <w:b/>
                                <w:color w:val="000073"/>
                                <w:sz w:val="72"/>
                                <w:szCs w:val="72"/>
                                <w:vertAlign w:val="superscript"/>
                              </w:rPr>
                              <w:t>®</w:t>
                            </w:r>
                            <w:r w:rsidRPr="00FD6C34">
                              <w:rPr>
                                <w:rFonts w:cs="Arial"/>
                                <w:b/>
                                <w:color w:val="000073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98F7A9D" w14:textId="77777777" w:rsidR="004A4D51" w:rsidRPr="00FD6C34" w:rsidRDefault="004A4D51" w:rsidP="00243092">
                            <w:pPr>
                              <w:jc w:val="center"/>
                              <w:rPr>
                                <w:rFonts w:cs="Arial"/>
                                <w:b/>
                                <w:color w:val="000073"/>
                                <w:sz w:val="72"/>
                                <w:szCs w:val="72"/>
                              </w:rPr>
                            </w:pPr>
                            <w:r w:rsidRPr="00FD6C34">
                              <w:rPr>
                                <w:rFonts w:cs="Arial"/>
                                <w:b/>
                                <w:color w:val="000073"/>
                                <w:sz w:val="72"/>
                                <w:szCs w:val="72"/>
                              </w:rPr>
                              <w:t xml:space="preserve">Potato Tour stopping </w:t>
                            </w:r>
                            <w:r w:rsidR="00E031DA" w:rsidRPr="00FD6C34">
                              <w:rPr>
                                <w:rFonts w:cs="Arial"/>
                                <w:b/>
                                <w:color w:val="000073"/>
                                <w:sz w:val="72"/>
                                <w:szCs w:val="72"/>
                              </w:rPr>
                              <w:t xml:space="preserve">by </w:t>
                            </w:r>
                            <w:r w:rsidRPr="00FD6C34">
                              <w:rPr>
                                <w:rFonts w:cs="Arial"/>
                                <w:b/>
                                <w:color w:val="000073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705FAD67" w14:textId="77777777" w:rsidR="004A4D51" w:rsidRPr="00FD6C34" w:rsidRDefault="004A4D51" w:rsidP="0024309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73"/>
                                <w:spacing w:val="-40"/>
                                <w:sz w:val="210"/>
                                <w:szCs w:val="210"/>
                              </w:rPr>
                            </w:pPr>
                            <w:r w:rsidRPr="00FD6C34">
                              <w:rPr>
                                <w:rFonts w:cs="Arial"/>
                                <w:b/>
                                <w:bCs/>
                                <w:color w:val="000073"/>
                                <w:spacing w:val="-40"/>
                                <w:sz w:val="210"/>
                                <w:szCs w:val="210"/>
                              </w:rPr>
                              <w:t xml:space="preserve">JUNE </w:t>
                            </w:r>
                            <w:r w:rsidR="00243092" w:rsidRPr="00FD6C34">
                              <w:rPr>
                                <w:rFonts w:cs="Arial"/>
                                <w:b/>
                                <w:bCs/>
                                <w:color w:val="000073"/>
                                <w:spacing w:val="-40"/>
                                <w:sz w:val="210"/>
                                <w:szCs w:val="210"/>
                              </w:rPr>
                              <w:t>2</w:t>
                            </w:r>
                            <w:r w:rsidRPr="00FD6C34">
                              <w:rPr>
                                <w:rFonts w:cs="Arial"/>
                                <w:b/>
                                <w:bCs/>
                                <w:color w:val="000073"/>
                                <w:spacing w:val="-40"/>
                                <w:sz w:val="210"/>
                                <w:szCs w:val="210"/>
                              </w:rPr>
                              <w:t>3rd</w:t>
                            </w:r>
                          </w:p>
                          <w:p w14:paraId="218C367D" w14:textId="77777777" w:rsidR="004A4D51" w:rsidRPr="00FD6C34" w:rsidRDefault="004A4D51" w:rsidP="0024309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73"/>
                                <w:spacing w:val="-20"/>
                                <w:sz w:val="120"/>
                                <w:szCs w:val="120"/>
                              </w:rPr>
                            </w:pPr>
                            <w:r w:rsidRPr="00FD6C34">
                              <w:rPr>
                                <w:rFonts w:cs="Arial"/>
                                <w:b/>
                                <w:bCs/>
                                <w:color w:val="000073"/>
                                <w:spacing w:val="-20"/>
                                <w:sz w:val="120"/>
                                <w:szCs w:val="120"/>
                              </w:rPr>
                              <w:t>8 am – 5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31.9pt;margin-top:360.2pt;width:531pt;height:29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" filled="f" stroked="f">
                <v:textbox>
                  <w:txbxContent>
                    <w:p w:rsidR="004A4D51" w:rsidRPr="00FD6C34" w:rsidRDefault="004A4D51" w:rsidP="00243092">
                      <w:pPr>
                        <w:jc w:val="center"/>
                        <w:rPr>
                          <w:rFonts w:cs="Arial"/>
                          <w:b/>
                          <w:color w:val="000073"/>
                          <w:sz w:val="72"/>
                          <w:szCs w:val="72"/>
                        </w:rPr>
                      </w:pPr>
                      <w:r w:rsidRPr="00FD6C34">
                        <w:rPr>
                          <w:rFonts w:cs="Arial"/>
                          <w:b/>
                          <w:color w:val="000073"/>
                          <w:sz w:val="72"/>
                          <w:szCs w:val="72"/>
                        </w:rPr>
                        <w:t>Join the BIG Idaho</w:t>
                      </w:r>
                      <w:r w:rsidRPr="00FD6C34">
                        <w:rPr>
                          <w:rFonts w:cs="Arial"/>
                          <w:b/>
                          <w:color w:val="000073"/>
                          <w:sz w:val="72"/>
                          <w:szCs w:val="72"/>
                          <w:vertAlign w:val="superscript"/>
                        </w:rPr>
                        <w:t>®</w:t>
                      </w:r>
                      <w:r w:rsidRPr="00FD6C34">
                        <w:rPr>
                          <w:rFonts w:cs="Arial"/>
                          <w:b/>
                          <w:color w:val="000073"/>
                          <w:sz w:val="72"/>
                          <w:szCs w:val="72"/>
                        </w:rPr>
                        <w:t xml:space="preserve"> </w:t>
                      </w:r>
                    </w:p>
                    <w:p w:rsidR="004A4D51" w:rsidRPr="00FD6C34" w:rsidRDefault="004A4D51" w:rsidP="00243092">
                      <w:pPr>
                        <w:jc w:val="center"/>
                        <w:rPr>
                          <w:rFonts w:cs="Arial"/>
                          <w:b/>
                          <w:color w:val="000073"/>
                          <w:sz w:val="72"/>
                          <w:szCs w:val="72"/>
                        </w:rPr>
                      </w:pPr>
                      <w:r w:rsidRPr="00FD6C34">
                        <w:rPr>
                          <w:rFonts w:cs="Arial"/>
                          <w:b/>
                          <w:color w:val="000073"/>
                          <w:sz w:val="72"/>
                          <w:szCs w:val="72"/>
                        </w:rPr>
                        <w:t xml:space="preserve">Potato Tour stopping </w:t>
                      </w:r>
                      <w:r w:rsidR="00E031DA" w:rsidRPr="00FD6C34">
                        <w:rPr>
                          <w:rFonts w:cs="Arial"/>
                          <w:b/>
                          <w:color w:val="000073"/>
                          <w:sz w:val="72"/>
                          <w:szCs w:val="72"/>
                        </w:rPr>
                        <w:t xml:space="preserve">by </w:t>
                      </w:r>
                      <w:r w:rsidRPr="00FD6C34">
                        <w:rPr>
                          <w:rFonts w:cs="Arial"/>
                          <w:b/>
                          <w:color w:val="000073"/>
                          <w:sz w:val="72"/>
                          <w:szCs w:val="72"/>
                        </w:rPr>
                        <w:t>on</w:t>
                      </w:r>
                    </w:p>
                    <w:p w:rsidR="004A4D51" w:rsidRPr="00FD6C34" w:rsidRDefault="004A4D51" w:rsidP="00243092">
                      <w:pPr>
                        <w:jc w:val="center"/>
                        <w:rPr>
                          <w:rFonts w:cs="Arial"/>
                          <w:b/>
                          <w:bCs/>
                          <w:color w:val="000073"/>
                          <w:spacing w:val="-40"/>
                          <w:sz w:val="210"/>
                          <w:szCs w:val="210"/>
                        </w:rPr>
                      </w:pPr>
                      <w:r w:rsidRPr="00FD6C34">
                        <w:rPr>
                          <w:rFonts w:cs="Arial"/>
                          <w:b/>
                          <w:bCs/>
                          <w:color w:val="000073"/>
                          <w:spacing w:val="-40"/>
                          <w:sz w:val="210"/>
                          <w:szCs w:val="210"/>
                        </w:rPr>
                        <w:t xml:space="preserve">JUNE </w:t>
                      </w:r>
                      <w:r w:rsidR="00243092" w:rsidRPr="00FD6C34">
                        <w:rPr>
                          <w:rFonts w:cs="Arial"/>
                          <w:b/>
                          <w:bCs/>
                          <w:color w:val="000073"/>
                          <w:spacing w:val="-40"/>
                          <w:sz w:val="210"/>
                          <w:szCs w:val="210"/>
                        </w:rPr>
                        <w:t>2</w:t>
                      </w:r>
                      <w:r w:rsidRPr="00FD6C34">
                        <w:rPr>
                          <w:rFonts w:cs="Arial"/>
                          <w:b/>
                          <w:bCs/>
                          <w:color w:val="000073"/>
                          <w:spacing w:val="-40"/>
                          <w:sz w:val="210"/>
                          <w:szCs w:val="210"/>
                        </w:rPr>
                        <w:t>3rd</w:t>
                      </w:r>
                    </w:p>
                    <w:p w:rsidR="004A4D51" w:rsidRPr="00FD6C34" w:rsidRDefault="004A4D51" w:rsidP="00243092">
                      <w:pPr>
                        <w:jc w:val="center"/>
                        <w:rPr>
                          <w:rFonts w:cs="Arial"/>
                          <w:b/>
                          <w:bCs/>
                          <w:color w:val="000073"/>
                          <w:spacing w:val="-20"/>
                          <w:sz w:val="120"/>
                          <w:szCs w:val="120"/>
                        </w:rPr>
                      </w:pPr>
                      <w:r w:rsidRPr="00FD6C34">
                        <w:rPr>
                          <w:rFonts w:cs="Arial"/>
                          <w:b/>
                          <w:bCs/>
                          <w:color w:val="000073"/>
                          <w:spacing w:val="-20"/>
                          <w:sz w:val="120"/>
                          <w:szCs w:val="120"/>
                        </w:rPr>
                        <w:t>8 am – 5 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167D61" w:rsidRPr="004A4D51" w:rsidSect="00167D61">
      <w:headerReference w:type="default" r:id="rId8"/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84F193" w14:textId="77777777" w:rsidR="00AD0FEA" w:rsidRDefault="00AD0FEA">
      <w:r>
        <w:separator/>
      </w:r>
    </w:p>
  </w:endnote>
  <w:endnote w:type="continuationSeparator" w:id="0">
    <w:p w14:paraId="41A6A471" w14:textId="77777777" w:rsidR="00AD0FEA" w:rsidRDefault="00AD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FD935F" w14:textId="77777777" w:rsidR="00AD0FEA" w:rsidRDefault="00AD0FEA">
      <w:r>
        <w:separator/>
      </w:r>
    </w:p>
  </w:footnote>
  <w:footnote w:type="continuationSeparator" w:id="0">
    <w:p w14:paraId="5F7E0441" w14:textId="77777777" w:rsidR="00AD0FEA" w:rsidRDefault="00AD0F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4339F" w14:textId="77777777" w:rsidR="004A4D51" w:rsidRDefault="004A4D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3A6871C" wp14:editId="7699EA33">
              <wp:simplePos x="0" y="0"/>
              <wp:positionH relativeFrom="column">
                <wp:posOffset>-1014730</wp:posOffset>
              </wp:positionH>
              <wp:positionV relativeFrom="paragraph">
                <wp:posOffset>-542925</wp:posOffset>
              </wp:positionV>
              <wp:extent cx="7924165" cy="10241280"/>
              <wp:effectExtent l="1270" t="3175" r="0" b="444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4165" cy="1024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15C16" w14:textId="77777777" w:rsidR="004A4D51" w:rsidRDefault="00F477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B768169" wp14:editId="7C4F6C76">
                                <wp:extent cx="7772251" cy="1005840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8-0216 General Truck Info Sheet Templat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251" cy="10058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8" type="#_x0000_t202" style="position:absolute;margin-left:-79.85pt;margin-top:-42.7pt;width:623.95pt;height:80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" filled="f" stroked="f">
              <v:textbox style="mso-fit-shape-to-text:t" inset=",7.2pt,,7.2pt">
                <w:txbxContent>
                  <w:p w14:paraId="31A15C16" w14:textId="77777777" w:rsidR="004A4D51" w:rsidRDefault="00F477D8">
                    <w:r>
                      <w:rPr>
                        <w:noProof/>
                      </w:rPr>
                      <w:drawing>
                        <wp:inline distT="0" distB="0" distL="0" distR="0" wp14:anchorId="2B768169" wp14:editId="7C4F6C76">
                          <wp:extent cx="7772251" cy="1005840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8-0216 General Truck Info Sheet Template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251" cy="1005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EA"/>
    <w:rsid w:val="000C0548"/>
    <w:rsid w:val="00167D61"/>
    <w:rsid w:val="00243092"/>
    <w:rsid w:val="004A4D51"/>
    <w:rsid w:val="00555E06"/>
    <w:rsid w:val="00A35924"/>
    <w:rsid w:val="00AD0FEA"/>
    <w:rsid w:val="00BF1765"/>
    <w:rsid w:val="00C12791"/>
    <w:rsid w:val="00C44BE1"/>
    <w:rsid w:val="00CB6B3B"/>
    <w:rsid w:val="00E031DA"/>
    <w:rsid w:val="00E2399B"/>
    <w:rsid w:val="00E91095"/>
    <w:rsid w:val="00F477D8"/>
    <w:rsid w:val="00FD6C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42FE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BE1"/>
    <w:rPr>
      <w:rFonts w:ascii="Arial" w:hAnsi="Arial"/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37D9F"/>
    <w:rPr>
      <w:rFonts w:ascii="Arial" w:hAnsi="Arial"/>
      <w:kern w:val="16"/>
    </w:rPr>
  </w:style>
  <w:style w:type="paragraph" w:styleId="Footer">
    <w:name w:val="footer"/>
    <w:basedOn w:val="Normal"/>
    <w:link w:val="Foot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37D9F"/>
    <w:rPr>
      <w:rFonts w:ascii="Arial" w:hAnsi="Arial"/>
      <w:kern w:val="16"/>
    </w:rPr>
  </w:style>
  <w:style w:type="table" w:styleId="TableGrid">
    <w:name w:val="Table Grid"/>
    <w:basedOn w:val="TableNormal"/>
    <w:uiPriority w:val="59"/>
    <w:rsid w:val="00B75B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0F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FEA"/>
    <w:rPr>
      <w:rFonts w:ascii="Lucida Grande" w:hAnsi="Lucida Grande" w:cs="Lucida Grande"/>
      <w:kern w:val="16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BE1"/>
    <w:rPr>
      <w:rFonts w:ascii="Arial" w:hAnsi="Arial"/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37D9F"/>
    <w:rPr>
      <w:rFonts w:ascii="Arial" w:hAnsi="Arial"/>
      <w:kern w:val="16"/>
    </w:rPr>
  </w:style>
  <w:style w:type="paragraph" w:styleId="Footer">
    <w:name w:val="footer"/>
    <w:basedOn w:val="Normal"/>
    <w:link w:val="Foot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37D9F"/>
    <w:rPr>
      <w:rFonts w:ascii="Arial" w:hAnsi="Arial"/>
      <w:kern w:val="16"/>
    </w:rPr>
  </w:style>
  <w:style w:type="table" w:styleId="TableGrid">
    <w:name w:val="Table Grid"/>
    <w:basedOn w:val="TableNormal"/>
    <w:uiPriority w:val="59"/>
    <w:rsid w:val="00B75B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0F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FEA"/>
    <w:rPr>
      <w:rFonts w:ascii="Lucida Grande" w:hAnsi="Lucida Grande" w:cs="Lucida Grande"/>
      <w:kern w:val="1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a:Downloads:16-0324GeneralTruckInfoSheet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AD357-3A18-5A4A-8DAA-F5FA7F3E9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16-0324GeneralTruckInfoSheetTemplate.dotx</Template>
  <TotalTime>3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Links>
    <vt:vector size="6" baseType="variant">
      <vt:variant>
        <vt:i4>4390933</vt:i4>
      </vt:variant>
      <vt:variant>
        <vt:i4>2624</vt:i4>
      </vt:variant>
      <vt:variant>
        <vt:i4>1026</vt:i4>
      </vt:variant>
      <vt:variant>
        <vt:i4>1</vt:i4>
      </vt:variant>
      <vt:variant>
        <vt:lpwstr>IPC Template-Truck blank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Martin</dc:creator>
  <cp:keywords/>
  <cp:lastModifiedBy>Marie</cp:lastModifiedBy>
  <cp:revision>3</cp:revision>
  <cp:lastPrinted>2016-03-24T20:09:00Z</cp:lastPrinted>
  <dcterms:created xsi:type="dcterms:W3CDTF">2018-02-16T18:25:00Z</dcterms:created>
  <dcterms:modified xsi:type="dcterms:W3CDTF">2018-02-16T20:47:00Z</dcterms:modified>
</cp:coreProperties>
</file>